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958" w:rsidRDefault="00DB4C62">
      <w:r>
        <w:rPr>
          <w:noProof/>
          <w:lang w:eastAsia="en-GB"/>
        </w:rPr>
        <w:drawing>
          <wp:inline distT="0" distB="0" distL="0" distR="0" wp14:anchorId="5E0ED663" wp14:editId="290DE982">
            <wp:extent cx="1899478" cy="2754217"/>
            <wp:effectExtent l="0" t="0" r="571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1034" cy="278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857A9FE" wp14:editId="3BE87243">
            <wp:extent cx="1900865" cy="2721167"/>
            <wp:effectExtent l="0" t="0" r="444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5157" cy="274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7DD8527" wp14:editId="69523786">
            <wp:extent cx="1871745" cy="272116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3838" cy="273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8EB2D4" wp14:editId="54819C44">
            <wp:extent cx="1872868" cy="27073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4781" cy="27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817E0A" wp14:editId="50CD041F">
            <wp:extent cx="1882553" cy="27101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9351" cy="274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171CFF8" wp14:editId="76443967">
            <wp:extent cx="1828800" cy="2676674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8276" cy="26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FA08C66" wp14:editId="03299679">
            <wp:extent cx="1927952" cy="2680811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7418" cy="270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90633E" wp14:editId="2B511350">
            <wp:extent cx="1927952" cy="26537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0969" cy="26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2C7A17" wp14:editId="1471B120">
            <wp:extent cx="1872615" cy="26409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8612" cy="266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982133" wp14:editId="5F887D19">
            <wp:extent cx="1032510" cy="2584839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8669" cy="27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5DBF3E" wp14:editId="3543774B">
            <wp:extent cx="925151" cy="2554979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0338" cy="267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6958" w:rsidSect="00FF0E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E85"/>
    <w:rsid w:val="002E6958"/>
    <w:rsid w:val="00DB4C62"/>
    <w:rsid w:val="00FF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B260FC-4ACD-4781-8B94-109BC41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E85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E85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A6A13A71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 Chart Primary School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Dale</dc:creator>
  <cp:keywords/>
  <dc:description/>
  <cp:lastModifiedBy>Elizabeth Dale</cp:lastModifiedBy>
  <cp:revision>2</cp:revision>
  <cp:lastPrinted>2018-12-03T13:01:00Z</cp:lastPrinted>
  <dcterms:created xsi:type="dcterms:W3CDTF">2018-12-03T13:01:00Z</dcterms:created>
  <dcterms:modified xsi:type="dcterms:W3CDTF">2018-12-03T13:01:00Z</dcterms:modified>
</cp:coreProperties>
</file>